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B7" w:rsidRPr="00A56271" w:rsidRDefault="000306B7" w:rsidP="00A5627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56271">
        <w:rPr>
          <w:rFonts w:ascii="Times New Roman" w:hAnsi="Times New Roman"/>
          <w:color w:val="000000"/>
          <w:sz w:val="28"/>
          <w:szCs w:val="28"/>
        </w:rPr>
        <w:t>Ссылки МЧС на ролики по безопасности.</w:t>
      </w:r>
    </w:p>
    <w:p w:rsidR="000306B7" w:rsidRPr="00A13A52" w:rsidRDefault="000306B7" w:rsidP="00A5627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306B7" w:rsidRPr="00A13A52" w:rsidRDefault="000306B7" w:rsidP="00A13A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4" w:tgtFrame="_blank" w:history="1">
        <w:r w:rsidRPr="00A13A52">
          <w:rPr>
            <w:rFonts w:ascii="Times New Roman" w:hAnsi="Times New Roman"/>
            <w:color w:val="005BD1"/>
            <w:sz w:val="24"/>
            <w:szCs w:val="24"/>
            <w:u w:val="single"/>
          </w:rPr>
          <w:t>https://www.youtube.com/watch?v=1p2zyFzF06Y</w:t>
        </w:r>
      </w:hyperlink>
      <w:r>
        <w:rPr>
          <w:rFonts w:ascii="Times New Roman" w:hAnsi="Times New Roman"/>
          <w:color w:val="000000"/>
          <w:sz w:val="24"/>
          <w:szCs w:val="24"/>
        </w:rPr>
        <w:t> - Детям о безопасности</w:t>
      </w:r>
      <w:r w:rsidRPr="00A13A52">
        <w:rPr>
          <w:rFonts w:ascii="Times New Roman" w:hAnsi="Times New Roman"/>
          <w:color w:val="000000"/>
          <w:sz w:val="24"/>
          <w:szCs w:val="24"/>
        </w:rPr>
        <w:t xml:space="preserve"> в лодке</w:t>
      </w:r>
    </w:p>
    <w:p w:rsidR="000306B7" w:rsidRPr="00A13A52" w:rsidRDefault="000306B7" w:rsidP="00A13A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5" w:tgtFrame="_blank" w:history="1">
        <w:r w:rsidRPr="00A13A52">
          <w:rPr>
            <w:rFonts w:ascii="Times New Roman" w:hAnsi="Times New Roman"/>
            <w:color w:val="005BD1"/>
            <w:sz w:val="24"/>
            <w:szCs w:val="24"/>
            <w:u w:val="single"/>
          </w:rPr>
          <w:t>https://www.youtube.com/watch?v=OaPh3daJX_I</w:t>
        </w:r>
      </w:hyperlink>
      <w:r w:rsidRPr="00A13A52">
        <w:rPr>
          <w:rFonts w:ascii="Times New Roman" w:hAnsi="Times New Roman"/>
          <w:color w:val="000000"/>
          <w:sz w:val="24"/>
          <w:szCs w:val="24"/>
        </w:rPr>
        <w:t> - Азбука безопасности. Дети расшифровывают понятия</w:t>
      </w:r>
    </w:p>
    <w:p w:rsidR="000306B7" w:rsidRPr="00A13A52" w:rsidRDefault="000306B7" w:rsidP="00A13A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6" w:tgtFrame="_blank" w:history="1">
        <w:r w:rsidRPr="00A13A52">
          <w:rPr>
            <w:rFonts w:ascii="Times New Roman" w:hAnsi="Times New Roman"/>
            <w:color w:val="005BD1"/>
            <w:sz w:val="24"/>
            <w:szCs w:val="24"/>
            <w:u w:val="single"/>
          </w:rPr>
          <w:t>https://www.youtube.com/watch?v=1HvaWqcrIpg</w:t>
        </w:r>
      </w:hyperlink>
      <w:r w:rsidRPr="00A13A52">
        <w:rPr>
          <w:rFonts w:ascii="Times New Roman" w:hAnsi="Times New Roman"/>
          <w:color w:val="000000"/>
          <w:sz w:val="24"/>
          <w:szCs w:val="24"/>
        </w:rPr>
        <w:t> - МЧС напоминает: не поджигайте сухую траву</w:t>
      </w:r>
    </w:p>
    <w:p w:rsidR="000306B7" w:rsidRPr="00A13A52" w:rsidRDefault="000306B7" w:rsidP="00A13A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7" w:tgtFrame="_blank" w:history="1">
        <w:r w:rsidRPr="00A13A52">
          <w:rPr>
            <w:rFonts w:ascii="Times New Roman" w:hAnsi="Times New Roman"/>
            <w:color w:val="005BD1"/>
            <w:sz w:val="24"/>
            <w:szCs w:val="24"/>
            <w:u w:val="single"/>
          </w:rPr>
          <w:t>https://www.youtube.com/watch?v=-h5xSIcGz1A</w:t>
        </w:r>
      </w:hyperlink>
      <w:r w:rsidRPr="00A13A52">
        <w:rPr>
          <w:rFonts w:ascii="Times New Roman" w:hAnsi="Times New Roman"/>
          <w:color w:val="000000"/>
          <w:sz w:val="24"/>
          <w:szCs w:val="24"/>
        </w:rPr>
        <w:t> - МЧС напоминает: не оставляйте детей без присмотра</w:t>
      </w:r>
    </w:p>
    <w:p w:rsidR="000306B7" w:rsidRPr="00A13A52" w:rsidRDefault="000306B7" w:rsidP="00A13A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8" w:tgtFrame="_blank" w:history="1">
        <w:r w:rsidRPr="00A13A52">
          <w:rPr>
            <w:rFonts w:ascii="Times New Roman" w:hAnsi="Times New Roman"/>
            <w:color w:val="005BD1"/>
            <w:sz w:val="24"/>
            <w:szCs w:val="24"/>
            <w:u w:val="single"/>
          </w:rPr>
          <w:t>https://www.youtube.com/watch?v=arYmuFlP4jI</w:t>
        </w:r>
      </w:hyperlink>
      <w:r w:rsidRPr="00A13A52">
        <w:rPr>
          <w:rFonts w:ascii="Times New Roman" w:hAnsi="Times New Roman"/>
          <w:color w:val="000000"/>
          <w:sz w:val="24"/>
          <w:szCs w:val="24"/>
        </w:rPr>
        <w:t> - Новогодняя эстафета. Безопасность на катке</w:t>
      </w:r>
    </w:p>
    <w:p w:rsidR="000306B7" w:rsidRPr="00A13A52" w:rsidRDefault="000306B7" w:rsidP="00A13A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9" w:tgtFrame="_blank" w:history="1">
        <w:r w:rsidRPr="00A13A52">
          <w:rPr>
            <w:rFonts w:ascii="Times New Roman" w:hAnsi="Times New Roman"/>
            <w:color w:val="005BD1"/>
            <w:sz w:val="24"/>
            <w:szCs w:val="24"/>
            <w:u w:val="single"/>
          </w:rPr>
          <w:t>https://www.youtube.com/watch?v=pjG7T00i6_0</w:t>
        </w:r>
      </w:hyperlink>
      <w:r w:rsidRPr="00A13A52">
        <w:rPr>
          <w:rFonts w:ascii="Times New Roman" w:hAnsi="Times New Roman"/>
          <w:color w:val="000000"/>
          <w:sz w:val="24"/>
          <w:szCs w:val="24"/>
        </w:rPr>
        <w:t> - Новогодняя эстафета. Безопасность во время зимних забав</w:t>
      </w:r>
    </w:p>
    <w:p w:rsidR="000306B7" w:rsidRPr="00A13A52" w:rsidRDefault="000306B7" w:rsidP="00A13A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10" w:tgtFrame="_blank" w:history="1">
        <w:r w:rsidRPr="00A13A52">
          <w:rPr>
            <w:rFonts w:ascii="Times New Roman" w:hAnsi="Times New Roman"/>
            <w:color w:val="005BD1"/>
            <w:sz w:val="24"/>
            <w:szCs w:val="24"/>
            <w:u w:val="single"/>
          </w:rPr>
          <w:t>https://www.youtube.com/watch?v=VP3VtCYXcEw</w:t>
        </w:r>
      </w:hyperlink>
      <w:r w:rsidRPr="00A13A52">
        <w:rPr>
          <w:rFonts w:ascii="Times New Roman" w:hAnsi="Times New Roman"/>
          <w:color w:val="000000"/>
          <w:sz w:val="24"/>
          <w:szCs w:val="24"/>
        </w:rPr>
        <w:t> - Новогодняя эстафета. Безопасное обращение с пиротехникой</w:t>
      </w:r>
    </w:p>
    <w:p w:rsidR="000306B7" w:rsidRPr="00A13A52" w:rsidRDefault="000306B7" w:rsidP="00A13A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11" w:tgtFrame="_blank" w:history="1">
        <w:r w:rsidRPr="00A13A52">
          <w:rPr>
            <w:rFonts w:ascii="Times New Roman" w:hAnsi="Times New Roman"/>
            <w:color w:val="005BD1"/>
            <w:sz w:val="24"/>
            <w:szCs w:val="24"/>
            <w:u w:val="single"/>
          </w:rPr>
          <w:t>https://www.youtube.com/watch?v=ImLC0Qm59-s</w:t>
        </w:r>
      </w:hyperlink>
      <w:r w:rsidRPr="00A13A52">
        <w:rPr>
          <w:rFonts w:ascii="Times New Roman" w:hAnsi="Times New Roman"/>
          <w:color w:val="000000"/>
          <w:sz w:val="24"/>
          <w:szCs w:val="24"/>
        </w:rPr>
        <w:t> - Новогодняя эстафета. Безопасное обращение с бенгальскими огнями</w:t>
      </w:r>
    </w:p>
    <w:p w:rsidR="000306B7" w:rsidRPr="00A13A52" w:rsidRDefault="000306B7" w:rsidP="00A13A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12" w:tgtFrame="_blank" w:history="1">
        <w:r w:rsidRPr="00A13A52">
          <w:rPr>
            <w:rFonts w:ascii="Times New Roman" w:hAnsi="Times New Roman"/>
            <w:color w:val="005BD1"/>
            <w:sz w:val="24"/>
            <w:szCs w:val="24"/>
            <w:u w:val="single"/>
          </w:rPr>
          <w:t>https://www.youtube.com/watch?v=7kQTRPwvVg0</w:t>
        </w:r>
      </w:hyperlink>
      <w:r w:rsidRPr="00A13A52">
        <w:rPr>
          <w:rFonts w:ascii="Times New Roman" w:hAnsi="Times New Roman"/>
          <w:color w:val="000000"/>
          <w:sz w:val="24"/>
          <w:szCs w:val="24"/>
        </w:rPr>
        <w:t> - простыми словами о главном. Дети об МЧС</w:t>
      </w:r>
    </w:p>
    <w:p w:rsidR="000306B7" w:rsidRPr="00A13A52" w:rsidRDefault="000306B7" w:rsidP="00A13A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13" w:tgtFrame="_blank" w:history="1">
        <w:r w:rsidRPr="00A13A52">
          <w:rPr>
            <w:rFonts w:ascii="Times New Roman" w:hAnsi="Times New Roman"/>
            <w:color w:val="005BD1"/>
            <w:sz w:val="24"/>
            <w:szCs w:val="24"/>
            <w:u w:val="single"/>
          </w:rPr>
          <w:t>https://youtu.be/w_I0RGPHkxc</w:t>
        </w:r>
      </w:hyperlink>
      <w:r w:rsidRPr="00A13A52">
        <w:rPr>
          <w:rFonts w:ascii="Times New Roman" w:hAnsi="Times New Roman"/>
          <w:color w:val="000000"/>
          <w:sz w:val="24"/>
          <w:szCs w:val="24"/>
        </w:rPr>
        <w:t> - как вести себя на горке</w:t>
      </w:r>
    </w:p>
    <w:p w:rsidR="000306B7" w:rsidRPr="00A13A52" w:rsidRDefault="000306B7" w:rsidP="00A13A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14" w:tgtFrame="_blank" w:history="1">
        <w:r w:rsidRPr="00A13A52">
          <w:rPr>
            <w:rFonts w:ascii="Times New Roman" w:hAnsi="Times New Roman"/>
            <w:color w:val="005BD1"/>
            <w:sz w:val="24"/>
            <w:szCs w:val="24"/>
            <w:u w:val="single"/>
          </w:rPr>
          <w:t>https://youtu.be/3aHvSdEHkvg</w:t>
        </w:r>
      </w:hyperlink>
      <w:r w:rsidRPr="00A13A52">
        <w:rPr>
          <w:rFonts w:ascii="Times New Roman" w:hAnsi="Times New Roman"/>
          <w:color w:val="000000"/>
          <w:sz w:val="24"/>
          <w:szCs w:val="24"/>
        </w:rPr>
        <w:t> - как правильно наложить шину</w:t>
      </w:r>
    </w:p>
    <w:p w:rsidR="000306B7" w:rsidRPr="00A13A52" w:rsidRDefault="000306B7" w:rsidP="00A13A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15" w:tgtFrame="_blank" w:history="1">
        <w:r w:rsidRPr="00A13A52">
          <w:rPr>
            <w:rFonts w:ascii="Times New Roman" w:hAnsi="Times New Roman"/>
            <w:color w:val="005BD1"/>
            <w:sz w:val="24"/>
            <w:szCs w:val="24"/>
            <w:u w:val="single"/>
          </w:rPr>
          <w:t>https://youtu.be/rypwW_3GeP0</w:t>
        </w:r>
      </w:hyperlink>
      <w:r w:rsidRPr="00A13A52">
        <w:rPr>
          <w:rFonts w:ascii="Times New Roman" w:hAnsi="Times New Roman"/>
          <w:color w:val="000000"/>
          <w:sz w:val="24"/>
          <w:szCs w:val="24"/>
        </w:rPr>
        <w:t> - первая помощь при переохлаждении </w:t>
      </w:r>
    </w:p>
    <w:p w:rsidR="000306B7" w:rsidRPr="00A13A52" w:rsidRDefault="000306B7" w:rsidP="00A13A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16" w:tgtFrame="_blank" w:history="1">
        <w:r w:rsidRPr="00A13A52">
          <w:rPr>
            <w:rFonts w:ascii="Times New Roman" w:hAnsi="Times New Roman"/>
            <w:color w:val="005BD1"/>
            <w:sz w:val="24"/>
            <w:szCs w:val="24"/>
            <w:u w:val="single"/>
          </w:rPr>
          <w:t>https://youtu.be/T5LcMV7U6p0</w:t>
        </w:r>
      </w:hyperlink>
      <w:r w:rsidRPr="00A13A52">
        <w:rPr>
          <w:rFonts w:ascii="Times New Roman" w:hAnsi="Times New Roman"/>
          <w:color w:val="000000"/>
          <w:sz w:val="24"/>
          <w:szCs w:val="24"/>
        </w:rPr>
        <w:t> - как безопасно обращаться с электроприборами</w:t>
      </w:r>
    </w:p>
    <w:p w:rsidR="000306B7" w:rsidRPr="00A13A52" w:rsidRDefault="000306B7" w:rsidP="00A13A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17" w:tgtFrame="_blank" w:history="1">
        <w:r w:rsidRPr="00A13A52">
          <w:rPr>
            <w:rFonts w:ascii="Times New Roman" w:hAnsi="Times New Roman"/>
            <w:color w:val="005BD1"/>
            <w:sz w:val="24"/>
            <w:szCs w:val="24"/>
            <w:u w:val="single"/>
          </w:rPr>
          <w:t>https://youtu.be/-yB1XBD0xGQ</w:t>
        </w:r>
      </w:hyperlink>
      <w:r w:rsidRPr="00A13A52">
        <w:rPr>
          <w:rFonts w:ascii="Times New Roman" w:hAnsi="Times New Roman"/>
          <w:color w:val="000000"/>
          <w:sz w:val="24"/>
          <w:szCs w:val="24"/>
        </w:rPr>
        <w:t> - правила безопасного купания</w:t>
      </w:r>
    </w:p>
    <w:p w:rsidR="000306B7" w:rsidRPr="00A13A52" w:rsidRDefault="000306B7" w:rsidP="00A13A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18" w:tgtFrame="_blank" w:history="1">
        <w:r w:rsidRPr="00A13A52">
          <w:rPr>
            <w:rFonts w:ascii="Times New Roman" w:hAnsi="Times New Roman"/>
            <w:color w:val="005BD1"/>
            <w:sz w:val="24"/>
            <w:szCs w:val="24"/>
            <w:u w:val="single"/>
          </w:rPr>
          <w:t>https://youtu.be/_WwjQzDw-yQ</w:t>
        </w:r>
      </w:hyperlink>
      <w:r w:rsidRPr="00A13A52">
        <w:rPr>
          <w:rFonts w:ascii="Times New Roman" w:hAnsi="Times New Roman"/>
          <w:color w:val="000000"/>
          <w:sz w:val="24"/>
          <w:szCs w:val="24"/>
        </w:rPr>
        <w:t> - безопасность на воде</w:t>
      </w:r>
    </w:p>
    <w:p w:rsidR="000306B7" w:rsidRPr="00A13A52" w:rsidRDefault="000306B7" w:rsidP="00A13A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19" w:tgtFrame="_blank" w:history="1">
        <w:r w:rsidRPr="00A13A52">
          <w:rPr>
            <w:rFonts w:ascii="Times New Roman" w:hAnsi="Times New Roman"/>
            <w:color w:val="005BD1"/>
            <w:sz w:val="24"/>
            <w:szCs w:val="24"/>
            <w:u w:val="single"/>
          </w:rPr>
          <w:t>https://youtu.be/oHmhl7XHUyQ</w:t>
        </w:r>
      </w:hyperlink>
      <w:r w:rsidRPr="00A13A52">
        <w:rPr>
          <w:rFonts w:ascii="Times New Roman" w:hAnsi="Times New Roman"/>
          <w:color w:val="000000"/>
          <w:sz w:val="24"/>
          <w:szCs w:val="24"/>
        </w:rPr>
        <w:t> - безопасность в автомобиле</w:t>
      </w:r>
    </w:p>
    <w:p w:rsidR="000306B7" w:rsidRPr="00A13A52" w:rsidRDefault="000306B7" w:rsidP="00A13A5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hyperlink r:id="rId20" w:tgtFrame="_blank" w:history="1">
        <w:r w:rsidRPr="00A13A52">
          <w:rPr>
            <w:rFonts w:ascii="Times New Roman" w:hAnsi="Times New Roman"/>
            <w:color w:val="005BD1"/>
            <w:sz w:val="24"/>
            <w:szCs w:val="24"/>
            <w:u w:val="single"/>
          </w:rPr>
          <w:t>https://youtu.be/TxgQq0grqLs</w:t>
        </w:r>
      </w:hyperlink>
      <w:r w:rsidRPr="00A13A52">
        <w:rPr>
          <w:rFonts w:ascii="Times New Roman" w:hAnsi="Times New Roman"/>
          <w:color w:val="000000"/>
          <w:sz w:val="24"/>
          <w:szCs w:val="24"/>
        </w:rPr>
        <w:t> - безопасность в лесу. Клещи</w:t>
      </w:r>
    </w:p>
    <w:p w:rsidR="000306B7" w:rsidRDefault="000306B7"/>
    <w:sectPr w:rsidR="000306B7" w:rsidSect="00E95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3A52"/>
    <w:rsid w:val="000306B7"/>
    <w:rsid w:val="000504DE"/>
    <w:rsid w:val="001E3B32"/>
    <w:rsid w:val="00614B76"/>
    <w:rsid w:val="0077035A"/>
    <w:rsid w:val="00A13A52"/>
    <w:rsid w:val="00A56271"/>
    <w:rsid w:val="00E95292"/>
    <w:rsid w:val="00F24CCC"/>
    <w:rsid w:val="00F54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29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8bf8a64b8551e1msonormal">
    <w:name w:val="228bf8a64b8551e1msonormal"/>
    <w:basedOn w:val="Normal"/>
    <w:uiPriority w:val="99"/>
    <w:rsid w:val="00A13A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A13A5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49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rYmuFlP4jI" TargetMode="External"/><Relationship Id="rId13" Type="http://schemas.openxmlformats.org/officeDocument/2006/relationships/hyperlink" Target="https://youtu.be/w_I0RGPHkxc" TargetMode="External"/><Relationship Id="rId18" Type="http://schemas.openxmlformats.org/officeDocument/2006/relationships/hyperlink" Target="https://youtu.be/_WwjQzDw-yQ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-h5xSIcGz1A" TargetMode="External"/><Relationship Id="rId12" Type="http://schemas.openxmlformats.org/officeDocument/2006/relationships/hyperlink" Target="https://www.youtube.com/watch?v=7kQTRPwvVg0" TargetMode="External"/><Relationship Id="rId17" Type="http://schemas.openxmlformats.org/officeDocument/2006/relationships/hyperlink" Target="https://youtu.be/-yB1XBD0xG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T5LcMV7U6p0" TargetMode="External"/><Relationship Id="rId20" Type="http://schemas.openxmlformats.org/officeDocument/2006/relationships/hyperlink" Target="https://youtu.be/TxgQq0grqL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HvaWqcrIpg" TargetMode="External"/><Relationship Id="rId11" Type="http://schemas.openxmlformats.org/officeDocument/2006/relationships/hyperlink" Target="https://www.youtube.com/watch?v=ImLC0Qm59-s" TargetMode="External"/><Relationship Id="rId5" Type="http://schemas.openxmlformats.org/officeDocument/2006/relationships/hyperlink" Target="https://www.youtube.com/watch?v=OaPh3daJX_I" TargetMode="External"/><Relationship Id="rId15" Type="http://schemas.openxmlformats.org/officeDocument/2006/relationships/hyperlink" Target="https://youtu.be/rypwW_3GeP0" TargetMode="External"/><Relationship Id="rId10" Type="http://schemas.openxmlformats.org/officeDocument/2006/relationships/hyperlink" Target="https://www.youtube.com/watch?v=VP3VtCYXcEw" TargetMode="External"/><Relationship Id="rId19" Type="http://schemas.openxmlformats.org/officeDocument/2006/relationships/hyperlink" Target="https://youtu.be/oHmhl7XHUyQ" TargetMode="External"/><Relationship Id="rId4" Type="http://schemas.openxmlformats.org/officeDocument/2006/relationships/hyperlink" Target="https://www.youtube.com/watch?v=1p2zyFzF06Y" TargetMode="External"/><Relationship Id="rId9" Type="http://schemas.openxmlformats.org/officeDocument/2006/relationships/hyperlink" Target="https://www.youtube.com/watch?v=pjG7T00i6_0" TargetMode="External"/><Relationship Id="rId14" Type="http://schemas.openxmlformats.org/officeDocument/2006/relationships/hyperlink" Target="https://youtu.be/3aHvSdEHkv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365</Words>
  <Characters>2086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User</cp:lastModifiedBy>
  <cp:revision>4</cp:revision>
  <dcterms:created xsi:type="dcterms:W3CDTF">2020-07-21T10:50:00Z</dcterms:created>
  <dcterms:modified xsi:type="dcterms:W3CDTF">2020-08-20T05:52:00Z</dcterms:modified>
</cp:coreProperties>
</file>